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DBC9" w14:textId="77777777" w:rsidR="00CD613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580737" wp14:editId="6519CAFB">
                <wp:simplePos x="0" y="0"/>
                <wp:positionH relativeFrom="column">
                  <wp:posOffset>3813</wp:posOffset>
                </wp:positionH>
                <wp:positionV relativeFrom="paragraph">
                  <wp:posOffset>281306</wp:posOffset>
                </wp:positionV>
                <wp:extent cx="6108704" cy="431797"/>
                <wp:effectExtent l="0" t="0" r="25396" b="25403"/>
                <wp:wrapNone/>
                <wp:docPr id="1260093633" name="Tekstiruutu 1612277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4" cy="43179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659030" w14:textId="77777777" w:rsidR="00CD6135" w:rsidRDefault="00000000">
                            <w:pPr>
                              <w:shd w:val="clear" w:color="auto" w:fill="0070C0"/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/>
                                <w:sz w:val="36"/>
                                <w:szCs w:val="36"/>
                              </w:rPr>
                              <w:t>1.KILPAILU INFO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580737" id="_x0000_t202" coordsize="21600,21600" o:spt="202" path="m,l,21600r21600,l21600,xe">
                <v:stroke joinstyle="miter"/>
                <v:path gradientshapeok="t" o:connecttype="rect"/>
              </v:shapetype>
              <v:shape id="Tekstiruutu 1612277438" o:spid="_x0000_s1026" type="#_x0000_t202" style="position:absolute;margin-left:.3pt;margin-top:22.15pt;width:481pt;height:3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" fillcolor="#0070c0" strokeweight=".17625mm">
                <v:textbox>
                  <w:txbxContent>
                    <w:p w14:paraId="6D659030" w14:textId="77777777" w:rsidR="00CD6135" w:rsidRDefault="00000000">
                      <w:pPr>
                        <w:shd w:val="clear" w:color="auto" w:fill="0070C0"/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color w:val="FFFFFF"/>
                          <w:sz w:val="36"/>
                          <w:szCs w:val="36"/>
                        </w:rPr>
                        <w:t>1.KILPAILU INFO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1730"/>
        <w:gridCol w:w="1792"/>
        <w:gridCol w:w="1416"/>
        <w:gridCol w:w="1393"/>
        <w:gridCol w:w="1627"/>
      </w:tblGrid>
      <w:tr w:rsidR="00CD6135" w14:paraId="4500FC8F" w14:textId="77777777">
        <w:trPr>
          <w:trHeight w:val="567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49C3C" w14:textId="77777777" w:rsidR="00CD6135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Kausi: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AB16B" w14:textId="77777777" w:rsidR="00CD6135" w:rsidRDefault="00CD6135">
            <w:pPr>
              <w:spacing w:after="0" w:line="240" w:lineRule="auto"/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2705" w14:textId="77777777" w:rsidR="00CD6135" w:rsidRDefault="0000000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Kilpailun taso</w:t>
            </w:r>
            <w:r>
              <w:rPr>
                <w:b/>
                <w:bCs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6B9CB" w14:textId="77777777" w:rsidR="00CD6135" w:rsidRDefault="00CD6135">
            <w:pPr>
              <w:spacing w:after="0" w:line="240" w:lineRule="auto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6574" w14:textId="77777777" w:rsidR="00CD6135" w:rsidRDefault="0000000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Kilpailu</w:t>
            </w:r>
            <w:r>
              <w:rPr>
                <w:b/>
                <w:bCs/>
              </w:rPr>
              <w:t>: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B02A3" w14:textId="77777777" w:rsidR="00CD6135" w:rsidRDefault="00CD6135">
            <w:pPr>
              <w:spacing w:after="0" w:line="240" w:lineRule="auto"/>
            </w:pPr>
          </w:p>
        </w:tc>
      </w:tr>
      <w:tr w:rsidR="00CD6135" w14:paraId="7FAC0E2A" w14:textId="77777777">
        <w:trPr>
          <w:trHeight w:val="567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5CF84" w14:textId="77777777" w:rsidR="00CD6135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Alkamispäivä: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6E56C" w14:textId="77777777" w:rsidR="00CD6135" w:rsidRDefault="00CD6135">
            <w:pPr>
              <w:spacing w:after="0" w:line="240" w:lineRule="auto"/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64B5" w14:textId="77777777" w:rsidR="00CD6135" w:rsidRDefault="0000000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Paikkakunta</w:t>
            </w:r>
            <w:r>
              <w:rPr>
                <w:b/>
                <w:bCs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52FD" w14:textId="77777777" w:rsidR="00CD6135" w:rsidRDefault="00CD6135">
            <w:pPr>
              <w:spacing w:after="0" w:line="240" w:lineRule="auto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C8894" w14:textId="77777777" w:rsidR="00CD6135" w:rsidRDefault="0000000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Järjestäjä</w:t>
            </w:r>
            <w:r>
              <w:rPr>
                <w:b/>
                <w:bCs/>
              </w:rPr>
              <w:t>: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7959" w14:textId="77777777" w:rsidR="00CD6135" w:rsidRDefault="00CD6135">
            <w:pPr>
              <w:spacing w:after="0" w:line="240" w:lineRule="auto"/>
            </w:pPr>
          </w:p>
        </w:tc>
      </w:tr>
      <w:tr w:rsidR="00CD6135" w14:paraId="5921B187" w14:textId="77777777">
        <w:trPr>
          <w:trHeight w:val="567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8625D" w14:textId="77777777" w:rsidR="00CD6135" w:rsidRDefault="0000000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Päättymispäivä: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3C11" w14:textId="77777777" w:rsidR="00CD6135" w:rsidRDefault="00CD6135">
            <w:pPr>
              <w:spacing w:after="0" w:line="240" w:lineRule="auto"/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0716" w14:textId="77777777" w:rsidR="00CD6135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Osallistuvat urheilijat (lkm.):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7F3A" w14:textId="77777777" w:rsidR="00CD6135" w:rsidRDefault="00CD6135">
            <w:pPr>
              <w:spacing w:after="0" w:line="240" w:lineRule="auto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C2AB" w14:textId="77777777" w:rsidR="00CD6135" w:rsidRDefault="0000000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Osallistuvat seurat (lkm.):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D17E" w14:textId="77777777" w:rsidR="00CD6135" w:rsidRDefault="00CD6135">
            <w:pPr>
              <w:spacing w:after="0" w:line="240" w:lineRule="auto"/>
            </w:pPr>
          </w:p>
        </w:tc>
      </w:tr>
    </w:tbl>
    <w:p w14:paraId="7CA47150" w14:textId="77777777" w:rsidR="00CD6135" w:rsidRDefault="00CD6135"/>
    <w:p w14:paraId="4B9C1222" w14:textId="77777777" w:rsidR="00CD613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98CDEB8" wp14:editId="1C490306">
                <wp:simplePos x="0" y="0"/>
                <wp:positionH relativeFrom="column">
                  <wp:posOffset>0</wp:posOffset>
                </wp:positionH>
                <wp:positionV relativeFrom="paragraph">
                  <wp:posOffset>1535433</wp:posOffset>
                </wp:positionV>
                <wp:extent cx="6108704" cy="431797"/>
                <wp:effectExtent l="0" t="0" r="25396" b="25403"/>
                <wp:wrapNone/>
                <wp:docPr id="541015173" name="Tekstiruutu 1156322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4" cy="43179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C3C2D8" w14:textId="77777777" w:rsidR="00CD6135" w:rsidRDefault="00000000">
                            <w:pPr>
                              <w:shd w:val="clear" w:color="auto" w:fill="0070C0"/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/>
                                <w:sz w:val="36"/>
                                <w:szCs w:val="36"/>
                              </w:rPr>
                              <w:t>2.KILPAILUORGANISAATIO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CDEB8" id="Tekstiruutu 1156322291" o:spid="_x0000_s1027" type="#_x0000_t202" style="position:absolute;margin-left:0;margin-top:120.9pt;width:481pt;height:34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" fillcolor="#0070c0" strokeweight=".17625mm">
                <v:textbox>
                  <w:txbxContent>
                    <w:p w14:paraId="40C3C2D8" w14:textId="77777777" w:rsidR="00CD6135" w:rsidRDefault="00000000">
                      <w:pPr>
                        <w:shd w:val="clear" w:color="auto" w:fill="0070C0"/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color w:val="FFFFFF"/>
                          <w:sz w:val="36"/>
                          <w:szCs w:val="36"/>
                        </w:rPr>
                        <w:t>2.KILPAILUORGANISAATIO</w:t>
                      </w:r>
                    </w:p>
                  </w:txbxContent>
                </v:textbox>
              </v:shape>
            </w:pict>
          </mc:Fallback>
        </mc:AlternateContent>
      </w:r>
    </w:p>
    <w:p w14:paraId="3D7076CC" w14:textId="77777777" w:rsidR="00CD6135" w:rsidRDefault="00CD6135"/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790"/>
      </w:tblGrid>
      <w:tr w:rsidR="00CD6135" w14:paraId="6484D722" w14:textId="77777777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3EC9" w14:textId="77777777" w:rsidR="00CD6135" w:rsidRDefault="00000000">
            <w:pPr>
              <w:tabs>
                <w:tab w:val="left" w:pos="1360"/>
              </w:tabs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TA:</w:t>
            </w:r>
          </w:p>
          <w:p w14:paraId="38977438" w14:textId="77777777" w:rsidR="00CD6135" w:rsidRDefault="00000000">
            <w:pPr>
              <w:tabs>
                <w:tab w:val="left" w:pos="1360"/>
              </w:tabs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nimi,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email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, puh</w:t>
            </w:r>
            <w:r>
              <w:rPr>
                <w:b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61F6" w14:textId="77777777" w:rsidR="00CD6135" w:rsidRDefault="00CD6135">
            <w:pPr>
              <w:spacing w:after="0" w:line="240" w:lineRule="auto"/>
            </w:pPr>
          </w:p>
        </w:tc>
      </w:tr>
      <w:tr w:rsidR="00CD6135" w14:paraId="3C7A95CC" w14:textId="77777777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E191A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TA assistentti: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EDEA" w14:textId="77777777" w:rsidR="00CD6135" w:rsidRDefault="00CD6135">
            <w:pPr>
              <w:spacing w:after="0" w:line="240" w:lineRule="auto"/>
            </w:pPr>
          </w:p>
          <w:p w14:paraId="6F94D9F6" w14:textId="77777777" w:rsidR="00CD6135" w:rsidRDefault="00CD6135">
            <w:pPr>
              <w:spacing w:after="0" w:line="240" w:lineRule="auto"/>
            </w:pPr>
          </w:p>
        </w:tc>
      </w:tr>
      <w:tr w:rsidR="00CD6135" w14:paraId="6238E47A" w14:textId="77777777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18E72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Kilpailunjohtaja: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955E" w14:textId="77777777" w:rsidR="00CD6135" w:rsidRDefault="00CD6135">
            <w:pPr>
              <w:spacing w:after="0" w:line="240" w:lineRule="auto"/>
            </w:pPr>
          </w:p>
        </w:tc>
      </w:tr>
      <w:tr w:rsidR="00CD6135" w14:paraId="3BAD3F11" w14:textId="77777777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21867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Tuomarit: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EF977" w14:textId="77777777" w:rsidR="00CD6135" w:rsidRDefault="00CD6135">
            <w:pPr>
              <w:spacing w:after="0" w:line="240" w:lineRule="auto"/>
            </w:pPr>
          </w:p>
          <w:p w14:paraId="0C05201A" w14:textId="77777777" w:rsidR="00CD6135" w:rsidRDefault="00CD6135">
            <w:pPr>
              <w:spacing w:after="0" w:line="240" w:lineRule="auto"/>
            </w:pPr>
          </w:p>
        </w:tc>
      </w:tr>
      <w:tr w:rsidR="00CD6135" w14:paraId="5DABC603" w14:textId="77777777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93CCE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Varustekontrolli: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E6534" w14:textId="77777777" w:rsidR="00CD6135" w:rsidRDefault="00CD6135">
            <w:pPr>
              <w:spacing w:after="0" w:line="240" w:lineRule="auto"/>
            </w:pPr>
          </w:p>
          <w:p w14:paraId="5DFD68D6" w14:textId="77777777" w:rsidR="00CD6135" w:rsidRDefault="00CD6135">
            <w:pPr>
              <w:spacing w:after="0" w:line="240" w:lineRule="auto"/>
            </w:pPr>
          </w:p>
        </w:tc>
      </w:tr>
      <w:tr w:rsidR="00CD6135" w14:paraId="4271D31E" w14:textId="77777777">
        <w:trPr>
          <w:trHeight w:val="56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4CFD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Ratamestari: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E4EF8" w14:textId="77777777" w:rsidR="00CD6135" w:rsidRDefault="00CD6135">
            <w:pPr>
              <w:spacing w:after="0" w:line="240" w:lineRule="auto"/>
            </w:pPr>
          </w:p>
          <w:p w14:paraId="79F83763" w14:textId="77777777" w:rsidR="00CD6135" w:rsidRDefault="00CD6135">
            <w:pPr>
              <w:spacing w:after="0" w:line="240" w:lineRule="auto"/>
            </w:pPr>
          </w:p>
        </w:tc>
      </w:tr>
    </w:tbl>
    <w:p w14:paraId="23BD03EF" w14:textId="77777777" w:rsidR="00CD613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805D047" wp14:editId="5213F820">
                <wp:simplePos x="0" y="0"/>
                <wp:positionH relativeFrom="column">
                  <wp:posOffset>0</wp:posOffset>
                </wp:positionH>
                <wp:positionV relativeFrom="paragraph">
                  <wp:posOffset>87700</wp:posOffset>
                </wp:positionV>
                <wp:extent cx="6108704" cy="431797"/>
                <wp:effectExtent l="0" t="0" r="25396" b="25403"/>
                <wp:wrapNone/>
                <wp:docPr id="918190192" name="Tekstiruutu 1413989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4" cy="43179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78ECC1" w14:textId="77777777" w:rsidR="00CD6135" w:rsidRDefault="00000000">
                            <w:pPr>
                              <w:shd w:val="clear" w:color="auto" w:fill="0070C0"/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/>
                                <w:sz w:val="36"/>
                                <w:szCs w:val="36"/>
                              </w:rPr>
                              <w:t>3.JOUKKUEENJOHTAJIEN KOKOUS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5D047" id="Tekstiruutu 1413989416" o:spid="_x0000_s1028" type="#_x0000_t202" style="position:absolute;margin-left:0;margin-top:6.9pt;width:481pt;height:3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" fillcolor="#0070c0" strokeweight=".17625mm">
                <v:textbox>
                  <w:txbxContent>
                    <w:p w14:paraId="4C78ECC1" w14:textId="77777777" w:rsidR="00CD6135" w:rsidRDefault="00000000">
                      <w:pPr>
                        <w:shd w:val="clear" w:color="auto" w:fill="0070C0"/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color w:val="FFFFFF"/>
                          <w:sz w:val="36"/>
                          <w:szCs w:val="36"/>
                        </w:rPr>
                        <w:t>3.JOUKKUEENJOHTAJIEN KOKOUS</w:t>
                      </w:r>
                    </w:p>
                  </w:txbxContent>
                </v:textbox>
              </v:shape>
            </w:pict>
          </mc:Fallback>
        </mc:AlternateContent>
      </w:r>
    </w:p>
    <w:p w14:paraId="254CC017" w14:textId="77777777" w:rsidR="00CD6135" w:rsidRDefault="00CD6135"/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790"/>
      </w:tblGrid>
      <w:tr w:rsidR="00CD6135" w14:paraId="59D53FA9" w14:textId="77777777">
        <w:trPr>
          <w:trHeight w:val="43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20B26" w14:textId="77777777" w:rsidR="00CD6135" w:rsidRDefault="00000000">
            <w:pPr>
              <w:tabs>
                <w:tab w:val="left" w:pos="1360"/>
              </w:tabs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Aika ja paikka: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6DA6" w14:textId="77777777" w:rsidR="00CD6135" w:rsidRDefault="00CD6135">
            <w:pPr>
              <w:spacing w:after="0" w:line="240" w:lineRule="auto"/>
            </w:pPr>
          </w:p>
        </w:tc>
      </w:tr>
      <w:tr w:rsidR="00CD6135" w14:paraId="2A4A4E9B" w14:textId="77777777">
        <w:trPr>
          <w:trHeight w:val="11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825BC" w14:textId="77777777" w:rsidR="00CD6135" w:rsidRDefault="00000000">
            <w:pPr>
              <w:tabs>
                <w:tab w:val="left" w:pos="1360"/>
              </w:tabs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Paikalla olevat seurat: </w:t>
            </w:r>
            <w:r>
              <w:rPr>
                <w:b/>
                <w:bCs/>
                <w:color w:val="000000"/>
                <w:sz w:val="22"/>
                <w:szCs w:val="22"/>
              </w:rPr>
              <w:tab/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9A5B" w14:textId="77777777" w:rsidR="00CD6135" w:rsidRDefault="00CD6135">
            <w:pPr>
              <w:spacing w:after="0" w:line="240" w:lineRule="auto"/>
            </w:pPr>
          </w:p>
        </w:tc>
      </w:tr>
      <w:tr w:rsidR="00CD6135" w14:paraId="50B28A2D" w14:textId="77777777">
        <w:trPr>
          <w:trHeight w:val="65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656F6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Asialista: </w:t>
            </w:r>
          </w:p>
          <w:p w14:paraId="11332696" w14:textId="77777777" w:rsidR="00CD6135" w:rsidRDefault="00000000">
            <w:pPr>
              <w:spacing w:after="0" w:line="240" w:lineRule="auto"/>
            </w:pPr>
            <w:r>
              <w:rPr>
                <w:b/>
                <w:bCs/>
                <w:color w:val="00B050"/>
                <w:sz w:val="22"/>
                <w:szCs w:val="22"/>
              </w:rPr>
              <w:t>OK</w:t>
            </w:r>
            <w:r>
              <w:rPr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b/>
                <w:bCs/>
                <w:color w:val="FF0000"/>
                <w:sz w:val="22"/>
                <w:szCs w:val="22"/>
              </w:rPr>
              <w:t>EI OK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0ED9" w14:textId="77777777" w:rsidR="00CD6135" w:rsidRDefault="00CD6135">
            <w:pPr>
              <w:spacing w:after="0" w:line="240" w:lineRule="auto"/>
            </w:pPr>
          </w:p>
        </w:tc>
      </w:tr>
      <w:tr w:rsidR="00CD6135" w14:paraId="1DAEA116" w14:textId="77777777">
        <w:trPr>
          <w:trHeight w:val="131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BB730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Huomioita: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F9A47" w14:textId="77777777" w:rsidR="00CD6135" w:rsidRDefault="00CD6135">
            <w:pPr>
              <w:spacing w:after="0" w:line="240" w:lineRule="auto"/>
            </w:pPr>
          </w:p>
        </w:tc>
      </w:tr>
    </w:tbl>
    <w:p w14:paraId="4F66963E" w14:textId="77777777" w:rsidR="00CD6135" w:rsidRDefault="00CD6135"/>
    <w:p w14:paraId="2D9EACC7" w14:textId="77777777" w:rsidR="00CD613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22D6A3" wp14:editId="4A912473">
                <wp:simplePos x="0" y="0"/>
                <wp:positionH relativeFrom="column">
                  <wp:posOffset>0</wp:posOffset>
                </wp:positionH>
                <wp:positionV relativeFrom="paragraph">
                  <wp:posOffset>-187653</wp:posOffset>
                </wp:positionV>
                <wp:extent cx="6108704" cy="431797"/>
                <wp:effectExtent l="0" t="0" r="25396" b="25403"/>
                <wp:wrapNone/>
                <wp:docPr id="1861292884" name="Tekstiruutu 1865833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4" cy="43179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3985C8" w14:textId="77777777" w:rsidR="00CD6135" w:rsidRDefault="00000000">
                            <w:pPr>
                              <w:shd w:val="clear" w:color="auto" w:fill="0070C0"/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/>
                                <w:sz w:val="36"/>
                                <w:szCs w:val="36"/>
                              </w:rPr>
                              <w:t>4.HARJOITUKSET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2D6A3" id="Tekstiruutu 1865833042" o:spid="_x0000_s1029" type="#_x0000_t202" style="position:absolute;margin-left:0;margin-top:-14.8pt;width:481pt;height:34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" fillcolor="#0070c0" strokeweight=".17625mm">
                <v:textbox>
                  <w:txbxContent>
                    <w:p w14:paraId="113985C8" w14:textId="77777777" w:rsidR="00CD6135" w:rsidRDefault="00000000">
                      <w:pPr>
                        <w:shd w:val="clear" w:color="auto" w:fill="0070C0"/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color w:val="FFFFFF"/>
                          <w:sz w:val="36"/>
                          <w:szCs w:val="36"/>
                        </w:rPr>
                        <w:t>4.HARJOITUKSET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2"/>
        <w:gridCol w:w="7376"/>
      </w:tblGrid>
      <w:tr w:rsidR="00CD6135" w14:paraId="6030E519" w14:textId="77777777">
        <w:trPr>
          <w:trHeight w:val="1461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297B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Yleistiedot: </w:t>
            </w:r>
          </w:p>
          <w:p w14:paraId="19DF2FB3" w14:textId="77777777" w:rsidR="00CD6135" w:rsidRDefault="00000000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Päivämäärä,</w:t>
            </w:r>
          </w:p>
          <w:p w14:paraId="22359B9A" w14:textId="77777777" w:rsidR="00CD6135" w:rsidRDefault="00000000">
            <w:pPr>
              <w:spacing w:after="0" w:line="240" w:lineRule="auto"/>
            </w:pPr>
            <w:r>
              <w:rPr>
                <w:color w:val="000000"/>
                <w:sz w:val="22"/>
                <w:szCs w:val="22"/>
              </w:rPr>
              <w:t>Mäki/mäet, vapaa/virallinen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F37E9" w14:textId="77777777" w:rsidR="00CD6135" w:rsidRDefault="00CD6135">
            <w:pPr>
              <w:spacing w:after="0" w:line="240" w:lineRule="auto"/>
            </w:pPr>
          </w:p>
        </w:tc>
      </w:tr>
      <w:tr w:rsidR="00CD6135" w14:paraId="155E2A60" w14:textId="77777777">
        <w:trPr>
          <w:trHeight w:val="1282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C8DF" w14:textId="77777777" w:rsidR="00CD6135" w:rsidRDefault="00000000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Lisätietoja/huomioita:</w:t>
            </w:r>
          </w:p>
          <w:p w14:paraId="6113F637" w14:textId="77777777" w:rsidR="00CD6135" w:rsidRDefault="00000000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olosuhteet, osallistujamäärä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88B3" w14:textId="77777777" w:rsidR="00CD6135" w:rsidRDefault="00CD6135">
            <w:pPr>
              <w:spacing w:after="0" w:line="240" w:lineRule="auto"/>
            </w:pPr>
          </w:p>
        </w:tc>
      </w:tr>
    </w:tbl>
    <w:p w14:paraId="588C5534" w14:textId="77777777" w:rsidR="00CD613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D302592" wp14:editId="7B1E2B0D">
                <wp:simplePos x="0" y="0"/>
                <wp:positionH relativeFrom="column">
                  <wp:posOffset>0</wp:posOffset>
                </wp:positionH>
                <wp:positionV relativeFrom="paragraph">
                  <wp:posOffset>171916</wp:posOffset>
                </wp:positionV>
                <wp:extent cx="6108704" cy="431797"/>
                <wp:effectExtent l="0" t="0" r="25396" b="25403"/>
                <wp:wrapNone/>
                <wp:docPr id="1784242704" name="Tekstiruutu 1075984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4" cy="43179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85BB3B" w14:textId="77777777" w:rsidR="00CD6135" w:rsidRDefault="00000000">
                            <w:pPr>
                              <w:shd w:val="clear" w:color="auto" w:fill="0070C0"/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/>
                                <w:sz w:val="36"/>
                                <w:szCs w:val="36"/>
                              </w:rPr>
                              <w:t>5.KILPAILUT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02592" id="Tekstiruutu 1075984602" o:spid="_x0000_s1030" type="#_x0000_t202" style="position:absolute;margin-left:0;margin-top:13.55pt;width:481pt;height:34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" fillcolor="#0070c0" strokeweight=".17625mm">
                <v:textbox>
                  <w:txbxContent>
                    <w:p w14:paraId="0985BB3B" w14:textId="77777777" w:rsidR="00CD6135" w:rsidRDefault="00000000">
                      <w:pPr>
                        <w:shd w:val="clear" w:color="auto" w:fill="0070C0"/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color w:val="FFFFFF"/>
                          <w:sz w:val="36"/>
                          <w:szCs w:val="36"/>
                        </w:rPr>
                        <w:t>5.KILPAILUT</w:t>
                      </w:r>
                    </w:p>
                  </w:txbxContent>
                </v:textbox>
              </v:shape>
            </w:pict>
          </mc:Fallback>
        </mc:AlternateContent>
      </w:r>
    </w:p>
    <w:p w14:paraId="1AAD8BCD" w14:textId="77777777" w:rsidR="00CD6135" w:rsidRDefault="00CD6135"/>
    <w:tbl>
      <w:tblPr>
        <w:tblW w:w="9649" w:type="dxa"/>
        <w:tblInd w:w="-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"/>
        <w:gridCol w:w="2291"/>
        <w:gridCol w:w="763"/>
        <w:gridCol w:w="183"/>
        <w:gridCol w:w="504"/>
        <w:gridCol w:w="414"/>
        <w:gridCol w:w="403"/>
        <w:gridCol w:w="766"/>
        <w:gridCol w:w="593"/>
        <w:gridCol w:w="815"/>
        <w:gridCol w:w="766"/>
        <w:gridCol w:w="1475"/>
      </w:tblGrid>
      <w:tr w:rsidR="00CD6135" w14:paraId="05A7A668" w14:textId="77777777">
        <w:trPr>
          <w:trHeight w:val="379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D8FE22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PVM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9A1CD8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Kilpailumuoto</w:t>
            </w:r>
          </w:p>
          <w:p w14:paraId="745150AC" w14:textId="77777777" w:rsidR="00CD6135" w:rsidRDefault="00000000">
            <w:r>
              <w:t>(</w:t>
            </w:r>
            <w:proofErr w:type="spellStart"/>
            <w:r>
              <w:t>Henk</w:t>
            </w:r>
            <w:proofErr w:type="spellEnd"/>
            <w:r>
              <w:t>/Joukkue/Pari, Mäkihyppy/YH)</w:t>
            </w:r>
          </w:p>
        </w:tc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90DE40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Mäki</w:t>
            </w:r>
          </w:p>
          <w:p w14:paraId="46AB428C" w14:textId="77777777" w:rsidR="00CD6135" w:rsidRDefault="00000000">
            <w:r>
              <w:t>(K/HS)</w:t>
            </w:r>
          </w:p>
        </w:tc>
        <w:tc>
          <w:tcPr>
            <w:tcW w:w="2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4D418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1.kierros</w:t>
            </w:r>
          </w:p>
        </w:tc>
        <w:tc>
          <w:tcPr>
            <w:tcW w:w="2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E97164" w14:textId="77777777" w:rsidR="00CD6135" w:rsidRDefault="00000000">
            <w:r>
              <w:rPr>
                <w:b/>
                <w:bCs/>
              </w:rPr>
              <w:t>2.kierros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AFC68B" w14:textId="77777777" w:rsidR="00CD6135" w:rsidRDefault="00000000">
            <w:r>
              <w:rPr>
                <w:b/>
                <w:bCs/>
              </w:rPr>
              <w:t>Sääolosuhde</w:t>
            </w:r>
            <w:r>
              <w:t>:</w:t>
            </w:r>
          </w:p>
          <w:p w14:paraId="4660ABB2" w14:textId="77777777" w:rsidR="00CD6135" w:rsidRDefault="00000000">
            <w:r>
              <w:rPr>
                <w:sz w:val="20"/>
                <w:szCs w:val="20"/>
              </w:rPr>
              <w:t>tuulen suunta ja nopeus</w:t>
            </w:r>
          </w:p>
        </w:tc>
      </w:tr>
      <w:tr w:rsidR="00CD6135" w14:paraId="0A017BB2" w14:textId="77777777">
        <w:trPr>
          <w:trHeight w:val="619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795FD" w14:textId="77777777" w:rsidR="00CD6135" w:rsidRDefault="00CD6135"/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31B2D9" w14:textId="77777777" w:rsidR="00CD6135" w:rsidRDefault="00CD6135"/>
        </w:tc>
        <w:tc>
          <w:tcPr>
            <w:tcW w:w="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A7018E" w14:textId="77777777" w:rsidR="00CD6135" w:rsidRDefault="00CD6135"/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F36C72" w14:textId="77777777" w:rsidR="00CD6135" w:rsidRDefault="00000000">
            <w:r>
              <w:t>alkoi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940C4E" w14:textId="77777777" w:rsidR="00CD6135" w:rsidRDefault="00000000">
            <w:r>
              <w:t>päättyi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A903B1" w14:textId="77777777" w:rsidR="00CD6135" w:rsidRDefault="00000000">
            <w:r>
              <w:t>puomi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FFAB10" w14:textId="77777777" w:rsidR="00CD6135" w:rsidRDefault="00000000">
            <w:r>
              <w:t>alkoi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527821" w14:textId="77777777" w:rsidR="00CD6135" w:rsidRDefault="00000000">
            <w:r>
              <w:t>päättyi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75272" w14:textId="77777777" w:rsidR="00CD6135" w:rsidRDefault="00000000">
            <w:r>
              <w:t>puomi</w:t>
            </w: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82ABB1" w14:textId="77777777" w:rsidR="00CD6135" w:rsidRDefault="00CD6135"/>
        </w:tc>
      </w:tr>
      <w:tr w:rsidR="00CD6135" w14:paraId="398BDE9D" w14:textId="77777777">
        <w:trPr>
          <w:trHeight w:val="625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F31FB2" w14:textId="3BB84424" w:rsidR="00CD6135" w:rsidRDefault="00CD6135"/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3ED2C" w14:textId="54C24405" w:rsidR="00CD6135" w:rsidRDefault="00CD6135"/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7E6E0E" w14:textId="0578086C" w:rsidR="00CD6135" w:rsidRDefault="00CD6135"/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50C3FD" w14:textId="083F74FF" w:rsidR="00CD6135" w:rsidRDefault="00CD6135"/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B7D87" w14:textId="77777777" w:rsidR="00CD6135" w:rsidRDefault="00CD6135"/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B7BDD" w14:textId="77777777" w:rsidR="00CD6135" w:rsidRDefault="00CD6135"/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1B7C45" w14:textId="77777777" w:rsidR="00CD6135" w:rsidRDefault="00CD6135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7B1245" w14:textId="3C0E3621" w:rsidR="00CD6135" w:rsidRDefault="00CD6135"/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78D70A" w14:textId="77777777" w:rsidR="00CD6135" w:rsidRDefault="00CD6135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DE706D" w14:textId="77777777" w:rsidR="00CD6135" w:rsidRDefault="00CD6135"/>
        </w:tc>
      </w:tr>
      <w:tr w:rsidR="00CD6135" w14:paraId="02D8D9A9" w14:textId="77777777">
        <w:trPr>
          <w:trHeight w:val="64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7FEC8" w14:textId="4E4805AA" w:rsidR="00CD6135" w:rsidRDefault="00CD6135"/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261F03" w14:textId="271AE821" w:rsidR="00CD6135" w:rsidRDefault="00CD6135"/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0A690" w14:textId="3FCB5AC2" w:rsidR="00CD6135" w:rsidRDefault="00CD6135"/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28827" w14:textId="1F3E9AF5" w:rsidR="00CD6135" w:rsidRDefault="00CD6135"/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E0F99" w14:textId="77777777" w:rsidR="00CD6135" w:rsidRDefault="00CD6135"/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990DD6" w14:textId="77777777" w:rsidR="00CD6135" w:rsidRDefault="00CD6135"/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B4BFDB" w14:textId="77777777" w:rsidR="00CD6135" w:rsidRDefault="00CD6135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10ABA" w14:textId="68E7CA09" w:rsidR="00CD6135" w:rsidRDefault="00CD6135"/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755711" w14:textId="77777777" w:rsidR="00CD6135" w:rsidRDefault="00CD6135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99E451" w14:textId="77777777" w:rsidR="00CD6135" w:rsidRDefault="00CD6135"/>
        </w:tc>
      </w:tr>
      <w:tr w:rsidR="00CD6135" w14:paraId="64E405A5" w14:textId="77777777">
        <w:trPr>
          <w:trHeight w:val="701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22E0E4" w14:textId="1681DE01" w:rsidR="00CD6135" w:rsidRDefault="00CD6135"/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1A6305" w14:textId="29755D1D" w:rsidR="00CD6135" w:rsidRDefault="00CD6135"/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559FA4" w14:textId="3681B7CF" w:rsidR="00CD6135" w:rsidRDefault="00CD6135"/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DA34D7" w14:textId="4402B25F" w:rsidR="00CD6135" w:rsidRDefault="00CD6135"/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29E2EA" w14:textId="77777777" w:rsidR="00CD6135" w:rsidRDefault="00CD6135"/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2F76F" w14:textId="26EBED7E" w:rsidR="00CD6135" w:rsidRDefault="00CD6135"/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0B41A7" w14:textId="77777777" w:rsidR="00CD6135" w:rsidRDefault="00CD6135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E285D4" w14:textId="0E3874F7" w:rsidR="00CD6135" w:rsidRDefault="00CD6135"/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34C78B" w14:textId="77658F54" w:rsidR="00CD6135" w:rsidRDefault="00CD6135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D7FBCE" w14:textId="77777777" w:rsidR="00CD6135" w:rsidRDefault="00CD6135"/>
        </w:tc>
      </w:tr>
      <w:tr w:rsidR="00CD6135" w14:paraId="5E9F6543" w14:textId="77777777">
        <w:trPr>
          <w:trHeight w:val="728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B975CB" w14:textId="7B4F4B40" w:rsidR="00CD6135" w:rsidRDefault="00CD6135"/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E8A0F8" w14:textId="5D720C50" w:rsidR="00CD6135" w:rsidRDefault="00CD6135"/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743B17" w14:textId="1BDF37F2" w:rsidR="00CD6135" w:rsidRDefault="00CD6135"/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0B918A" w14:textId="06F5B9A2" w:rsidR="00CD6135" w:rsidRDefault="00CD6135"/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DB06BE" w14:textId="77777777" w:rsidR="00CD6135" w:rsidRDefault="00CD6135"/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9E75EC" w14:textId="424C5F6D" w:rsidR="00CD6135" w:rsidRDefault="00CD6135"/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EC2D7" w14:textId="77777777" w:rsidR="00CD6135" w:rsidRDefault="00CD6135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257F5B" w14:textId="765F54FD" w:rsidR="00CD6135" w:rsidRDefault="00CD6135"/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93AA51" w14:textId="0946A61D" w:rsidR="00CD6135" w:rsidRDefault="00CD6135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F99A41" w14:textId="0F2E963F" w:rsidR="00CD6135" w:rsidRDefault="00CD6135"/>
        </w:tc>
      </w:tr>
      <w:tr w:rsidR="00CD6135" w14:paraId="67E72995" w14:textId="77777777">
        <w:trPr>
          <w:trHeight w:val="378"/>
        </w:trPr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FC9747" w14:textId="77777777" w:rsidR="00CD6135" w:rsidRDefault="00000000">
            <w:r>
              <w:rPr>
                <w:b/>
                <w:bCs/>
              </w:rPr>
              <w:t>Muut tiedot: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4453C3" w14:textId="77777777" w:rsidR="00CD6135" w:rsidRDefault="00000000">
            <w:pPr>
              <w:jc w:val="center"/>
            </w:pPr>
            <w:r>
              <w:rPr>
                <w:color w:val="FFFFFF"/>
              </w:rPr>
              <w:t>OK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E38EE" w14:textId="77777777" w:rsidR="00CD6135" w:rsidRDefault="00000000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>EI OK</w:t>
            </w:r>
          </w:p>
        </w:tc>
        <w:tc>
          <w:tcPr>
            <w:tcW w:w="4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EADB2D" w14:textId="77777777" w:rsidR="00CD6135" w:rsidRDefault="00000000">
            <w:r>
              <w:t>Lisätietoja/huomioita:</w:t>
            </w:r>
          </w:p>
        </w:tc>
      </w:tr>
      <w:tr w:rsidR="00CD6135" w14:paraId="2E8AD973" w14:textId="77777777">
        <w:trPr>
          <w:trHeight w:val="415"/>
        </w:trPr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3329F9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Tulospalvelu ja kuulutus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DDFE11" w14:textId="77777777" w:rsidR="00CD6135" w:rsidRDefault="00CD6135">
            <w:pPr>
              <w:rPr>
                <w:b/>
                <w:bCs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688606" w14:textId="77777777" w:rsidR="00CD6135" w:rsidRDefault="00CD6135">
            <w:pPr>
              <w:rPr>
                <w:b/>
                <w:bCs/>
              </w:rPr>
            </w:pPr>
          </w:p>
        </w:tc>
        <w:tc>
          <w:tcPr>
            <w:tcW w:w="4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EA88B1" w14:textId="77777777" w:rsidR="00CD6135" w:rsidRDefault="00CD6135">
            <w:pPr>
              <w:rPr>
                <w:b/>
                <w:bCs/>
              </w:rPr>
            </w:pPr>
          </w:p>
        </w:tc>
      </w:tr>
      <w:tr w:rsidR="00CD6135" w14:paraId="5F900DB8" w14:textId="77777777">
        <w:trPr>
          <w:trHeight w:val="415"/>
        </w:trPr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C4E0E1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Yhteydet (</w:t>
            </w:r>
            <w:proofErr w:type="spellStart"/>
            <w:proofErr w:type="gramStart"/>
            <w:r>
              <w:rPr>
                <w:b/>
                <w:bCs/>
              </w:rPr>
              <w:t>radio,internet</w:t>
            </w:r>
            <w:proofErr w:type="spellEnd"/>
            <w:proofErr w:type="gramEnd"/>
            <w:r>
              <w:rPr>
                <w:b/>
                <w:bCs/>
              </w:rPr>
              <w:t>)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F3D1E2" w14:textId="77777777" w:rsidR="00CD6135" w:rsidRDefault="00CD6135">
            <w:pPr>
              <w:rPr>
                <w:b/>
                <w:bCs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C7A324" w14:textId="77777777" w:rsidR="00CD6135" w:rsidRDefault="00CD6135">
            <w:pPr>
              <w:rPr>
                <w:b/>
                <w:bCs/>
              </w:rPr>
            </w:pPr>
          </w:p>
        </w:tc>
        <w:tc>
          <w:tcPr>
            <w:tcW w:w="4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CA8653" w14:textId="77777777" w:rsidR="00CD6135" w:rsidRDefault="00CD6135">
            <w:pPr>
              <w:rPr>
                <w:b/>
                <w:bCs/>
              </w:rPr>
            </w:pPr>
          </w:p>
        </w:tc>
      </w:tr>
      <w:tr w:rsidR="00CD6135" w14:paraId="203EDE06" w14:textId="77777777">
        <w:trPr>
          <w:trHeight w:val="415"/>
        </w:trPr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6B3771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EA ryhmä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3ABD99" w14:textId="77777777" w:rsidR="00CD6135" w:rsidRDefault="00CD6135">
            <w:pPr>
              <w:rPr>
                <w:b/>
                <w:bCs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885E5D" w14:textId="77777777" w:rsidR="00CD6135" w:rsidRDefault="00CD6135">
            <w:pPr>
              <w:rPr>
                <w:b/>
                <w:bCs/>
              </w:rPr>
            </w:pPr>
          </w:p>
        </w:tc>
        <w:tc>
          <w:tcPr>
            <w:tcW w:w="4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98F012" w14:textId="77777777" w:rsidR="00CD6135" w:rsidRDefault="00CD6135">
            <w:pPr>
              <w:rPr>
                <w:b/>
                <w:bCs/>
              </w:rPr>
            </w:pPr>
          </w:p>
        </w:tc>
      </w:tr>
      <w:tr w:rsidR="00CD6135" w14:paraId="7010EFCB" w14:textId="77777777">
        <w:trPr>
          <w:trHeight w:val="415"/>
        </w:trPr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D84CD8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Tulosten julkaisu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08CAF1" w14:textId="77777777" w:rsidR="00CD6135" w:rsidRDefault="00CD6135">
            <w:pPr>
              <w:rPr>
                <w:b/>
                <w:bCs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5E5C8A" w14:textId="77777777" w:rsidR="00CD6135" w:rsidRDefault="00CD6135">
            <w:pPr>
              <w:rPr>
                <w:b/>
                <w:bCs/>
              </w:rPr>
            </w:pPr>
          </w:p>
        </w:tc>
        <w:tc>
          <w:tcPr>
            <w:tcW w:w="4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10DD92" w14:textId="77777777" w:rsidR="00CD6135" w:rsidRDefault="00CD6135">
            <w:pPr>
              <w:rPr>
                <w:b/>
                <w:bCs/>
              </w:rPr>
            </w:pPr>
          </w:p>
        </w:tc>
      </w:tr>
      <w:tr w:rsidR="00CD6135" w14:paraId="1C1EE066" w14:textId="77777777">
        <w:trPr>
          <w:trHeight w:val="815"/>
        </w:trPr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CC4312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Lisätietoja/huomioita:</w:t>
            </w:r>
          </w:p>
        </w:tc>
        <w:tc>
          <w:tcPr>
            <w:tcW w:w="66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5DAFD" w14:textId="77777777" w:rsidR="00CD6135" w:rsidRDefault="00CD6135"/>
        </w:tc>
      </w:tr>
    </w:tbl>
    <w:p w14:paraId="67935D47" w14:textId="77777777" w:rsidR="00CD6135" w:rsidRDefault="00CD6135"/>
    <w:p w14:paraId="1B6E5DCA" w14:textId="77777777" w:rsidR="00CD6135" w:rsidRDefault="00CD6135"/>
    <w:tbl>
      <w:tblPr>
        <w:tblW w:w="955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5"/>
        <w:gridCol w:w="1717"/>
        <w:gridCol w:w="1423"/>
        <w:gridCol w:w="988"/>
        <w:gridCol w:w="718"/>
        <w:gridCol w:w="660"/>
        <w:gridCol w:w="2592"/>
      </w:tblGrid>
      <w:tr w:rsidR="00CD6135" w14:paraId="2269E6DB" w14:textId="77777777">
        <w:trPr>
          <w:trHeight w:val="284"/>
        </w:trPr>
        <w:tc>
          <w:tcPr>
            <w:tcW w:w="55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10BE8F" w14:textId="77777777" w:rsidR="00CD6135" w:rsidRDefault="000000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4F6689D5" wp14:editId="2BC290D0">
                      <wp:simplePos x="0" y="0"/>
                      <wp:positionH relativeFrom="column">
                        <wp:posOffset>-44448</wp:posOffset>
                      </wp:positionH>
                      <wp:positionV relativeFrom="paragraph">
                        <wp:posOffset>-531495</wp:posOffset>
                      </wp:positionV>
                      <wp:extent cx="6100447" cy="431797"/>
                      <wp:effectExtent l="0" t="0" r="14603" b="25403"/>
                      <wp:wrapNone/>
                      <wp:docPr id="1154333642" name="Tekstiruutu 11093730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00447" cy="4317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5FD56292" w14:textId="77777777" w:rsidR="00CD6135" w:rsidRDefault="00000000">
                                  <w:pPr>
                                    <w:shd w:val="clear" w:color="auto" w:fill="0070C0"/>
                                  </w:pPr>
                                  <w:r>
                                    <w:rPr>
                                      <w:color w:val="FFFFFF"/>
                                      <w:sz w:val="36"/>
                                      <w:szCs w:val="36"/>
                                    </w:rPr>
                                    <w:t>6.</w:t>
                                  </w:r>
                                  <w:r>
                                    <w:rPr>
                                      <w:color w:val="FFFFFF"/>
                                      <w:sz w:val="36"/>
                                      <w:szCs w:val="36"/>
                                      <w:shd w:val="clear" w:color="auto" w:fill="0070C0"/>
                                    </w:rPr>
                                    <w:t xml:space="preserve">SUORITUSPAIKAT </w:t>
                                  </w:r>
                                  <w:r>
                                    <w:rPr>
                                      <w:color w:val="000000"/>
                                      <w:sz w:val="36"/>
                                      <w:szCs w:val="36"/>
                                      <w:shd w:val="clear" w:color="auto" w:fill="0070C0"/>
                                    </w:rPr>
                                    <w:t>TA assistentti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6689D5" id="Tekstiruutu 1109373075" o:spid="_x0000_s1031" type="#_x0000_t202" style="position:absolute;margin-left:-3.5pt;margin-top:-41.85pt;width:480.35pt;height:34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" fillcolor="#0070c0" strokeweight=".17625mm">
                      <v:textbox>
                        <w:txbxContent>
                          <w:p w14:paraId="5FD56292" w14:textId="77777777" w:rsidR="00CD6135" w:rsidRDefault="00000000">
                            <w:pPr>
                              <w:shd w:val="clear" w:color="auto" w:fill="0070C0"/>
                            </w:pPr>
                            <w:r>
                              <w:rPr>
                                <w:color w:val="FFFFFF"/>
                                <w:sz w:val="36"/>
                                <w:szCs w:val="36"/>
                              </w:rPr>
                              <w:t>6.</w:t>
                            </w:r>
                            <w:r>
                              <w:rPr>
                                <w:color w:val="FFFFFF"/>
                                <w:sz w:val="36"/>
                                <w:szCs w:val="36"/>
                                <w:shd w:val="clear" w:color="auto" w:fill="0070C0"/>
                              </w:rPr>
                              <w:t xml:space="preserve">SUORITUSPAIKAT </w:t>
                            </w:r>
                            <w:r>
                              <w:rPr>
                                <w:color w:val="000000"/>
                                <w:sz w:val="36"/>
                                <w:szCs w:val="36"/>
                                <w:shd w:val="clear" w:color="auto" w:fill="0070C0"/>
                              </w:rPr>
                              <w:t>TA assistentti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FFFFFF"/>
              </w:rPr>
              <w:t xml:space="preserve">HYPPYRIMÄKI </w:t>
            </w:r>
            <w:r>
              <w:rPr>
                <w:color w:val="FF0000"/>
              </w:rPr>
              <w:t>K/HS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6B6C49" w14:textId="77777777" w:rsidR="00CD6135" w:rsidRDefault="00000000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>OK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25FB91" w14:textId="77777777" w:rsidR="00CD6135" w:rsidRDefault="00000000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>EI OK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30DBB8" w14:textId="77777777" w:rsidR="00CD6135" w:rsidRDefault="00000000">
            <w:pPr>
              <w:rPr>
                <w:color w:val="FFFFFF"/>
              </w:rPr>
            </w:pPr>
            <w:r>
              <w:rPr>
                <w:color w:val="FFFFFF"/>
              </w:rPr>
              <w:t>Lisätietoja/huomioita:</w:t>
            </w:r>
          </w:p>
        </w:tc>
      </w:tr>
      <w:tr w:rsidR="00CD6135" w14:paraId="3CC70B37" w14:textId="77777777">
        <w:trPr>
          <w:trHeight w:val="716"/>
        </w:trPr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CA1E33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Lähtöalue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F55EAD" w14:textId="77777777" w:rsidR="00CD6135" w:rsidRDefault="00000000">
            <w:r>
              <w:t xml:space="preserve">Puomien välimatka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3DC5A6" w14:textId="77777777" w:rsidR="00CD6135" w:rsidRDefault="00000000">
            <w:pPr>
              <w:jc w:val="right"/>
            </w:pPr>
            <w:r>
              <w:t>cm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D450FD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33D206" w14:textId="77777777" w:rsidR="00CD6135" w:rsidRDefault="00CD6135"/>
        </w:tc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0D2166" w14:textId="77777777" w:rsidR="00CD6135" w:rsidRDefault="00CD6135"/>
        </w:tc>
      </w:tr>
      <w:tr w:rsidR="00CD6135" w14:paraId="40C90AFB" w14:textId="77777777">
        <w:trPr>
          <w:trHeight w:val="389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06098F" w14:textId="77777777" w:rsidR="00CD6135" w:rsidRDefault="00CD6135"/>
        </w:tc>
        <w:tc>
          <w:tcPr>
            <w:tcW w:w="4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A97ED9" w14:textId="77777777" w:rsidR="00CD6135" w:rsidRDefault="00000000">
            <w:r>
              <w:t>Puomien toimivuus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744B1D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7249D0" w14:textId="77777777" w:rsidR="00CD6135" w:rsidRDefault="00CD6135"/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8685D5" w14:textId="77777777" w:rsidR="00CD6135" w:rsidRDefault="00CD6135"/>
        </w:tc>
      </w:tr>
      <w:tr w:rsidR="00CD6135" w14:paraId="71BF6CBF" w14:textId="77777777">
        <w:trPr>
          <w:trHeight w:val="233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B70769" w14:textId="77777777" w:rsidR="00CD6135" w:rsidRDefault="00CD6135"/>
        </w:tc>
        <w:tc>
          <w:tcPr>
            <w:tcW w:w="4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A44B3E" w14:textId="77777777" w:rsidR="00CD6135" w:rsidRDefault="00000000">
            <w:r>
              <w:t>Lähtövalot/Lähettäjä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76C5B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34A8F0" w14:textId="77777777" w:rsidR="00CD6135" w:rsidRDefault="00CD6135"/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41DCC6" w14:textId="77777777" w:rsidR="00CD6135" w:rsidRDefault="00CD6135"/>
        </w:tc>
      </w:tr>
      <w:tr w:rsidR="00CD6135" w14:paraId="558C4EA0" w14:textId="77777777">
        <w:trPr>
          <w:trHeight w:val="284"/>
        </w:trPr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BBCCE7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Vauhtimäki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B09AF3" w14:textId="77777777" w:rsidR="00CD6135" w:rsidRDefault="00000000">
            <w:r>
              <w:t>Pituus (e2)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53EBC" w14:textId="77777777" w:rsidR="00CD6135" w:rsidRDefault="00000000">
            <w:pPr>
              <w:jc w:val="right"/>
            </w:pPr>
            <w:r>
              <w:t>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B47FB3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93C1DB" w14:textId="77777777" w:rsidR="00CD6135" w:rsidRDefault="00CD6135"/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80C181" w14:textId="77777777" w:rsidR="00CD6135" w:rsidRDefault="00CD6135"/>
        </w:tc>
      </w:tr>
      <w:tr w:rsidR="00CD6135" w14:paraId="650FD93A" w14:textId="77777777">
        <w:trPr>
          <w:trHeight w:val="284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B12506" w14:textId="77777777" w:rsidR="00CD6135" w:rsidRDefault="00CD6135"/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602F0" w14:textId="77777777" w:rsidR="00CD6135" w:rsidRDefault="00000000">
            <w:r>
              <w:t>Latu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0B8E06" w14:textId="77777777" w:rsidR="00CD6135" w:rsidRDefault="00000000">
            <w:r>
              <w:t>Syvyys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546F0C" w14:textId="77777777" w:rsidR="00CD6135" w:rsidRDefault="00000000">
            <w:pPr>
              <w:jc w:val="right"/>
            </w:pPr>
            <w:r>
              <w:t>cm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4E45E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29CF27" w14:textId="77777777" w:rsidR="00CD6135" w:rsidRDefault="00CD6135"/>
        </w:tc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CDF50" w14:textId="77777777" w:rsidR="00CD6135" w:rsidRDefault="00CD6135"/>
        </w:tc>
      </w:tr>
      <w:tr w:rsidR="00CD6135" w14:paraId="5B1FB0CD" w14:textId="77777777">
        <w:trPr>
          <w:trHeight w:val="233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0D65C1" w14:textId="77777777" w:rsidR="00CD6135" w:rsidRDefault="00CD6135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05753B" w14:textId="77777777" w:rsidR="00CD6135" w:rsidRDefault="00CD6135"/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F234B" w14:textId="77777777" w:rsidR="00CD6135" w:rsidRDefault="00000000">
            <w:r>
              <w:t>Leveys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A992F8" w14:textId="77777777" w:rsidR="00CD6135" w:rsidRDefault="00000000">
            <w:pPr>
              <w:jc w:val="right"/>
            </w:pPr>
            <w:r>
              <w:t>cm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77F9B4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B349EA" w14:textId="77777777" w:rsidR="00CD6135" w:rsidRDefault="00CD6135"/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277E28" w14:textId="77777777" w:rsidR="00CD6135" w:rsidRDefault="00CD6135"/>
        </w:tc>
      </w:tr>
      <w:tr w:rsidR="00CD6135" w14:paraId="556C1287" w14:textId="77777777">
        <w:trPr>
          <w:trHeight w:val="365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CE945E" w14:textId="77777777" w:rsidR="00CD6135" w:rsidRDefault="00CD6135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1EC991" w14:textId="77777777" w:rsidR="00CD6135" w:rsidRDefault="00CD6135"/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279D55" w14:textId="77777777" w:rsidR="00CD6135" w:rsidRDefault="00000000">
            <w:r>
              <w:t>Materiaali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BC807" w14:textId="77777777" w:rsidR="00CD6135" w:rsidRDefault="00CD6135"/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C5A203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53578" w14:textId="77777777" w:rsidR="00CD6135" w:rsidRDefault="00CD6135"/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40F10C" w14:textId="77777777" w:rsidR="00CD6135" w:rsidRDefault="00CD6135"/>
        </w:tc>
      </w:tr>
      <w:tr w:rsidR="00CD6135" w14:paraId="30DD136A" w14:textId="77777777">
        <w:trPr>
          <w:trHeight w:val="152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0FB596" w14:textId="77777777" w:rsidR="00CD6135" w:rsidRDefault="00CD6135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60E97" w14:textId="77777777" w:rsidR="00CD6135" w:rsidRDefault="00CD6135"/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5A7B32" w14:textId="77777777" w:rsidR="00CD6135" w:rsidRDefault="00000000">
            <w:r>
              <w:t>Kunnostus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34D373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A0DC03" w14:textId="77777777" w:rsidR="00CD6135" w:rsidRDefault="00CD6135"/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254BE4" w14:textId="77777777" w:rsidR="00CD6135" w:rsidRDefault="00CD6135"/>
        </w:tc>
      </w:tr>
      <w:tr w:rsidR="00CD6135" w14:paraId="4C0B852A" w14:textId="77777777">
        <w:trPr>
          <w:trHeight w:val="305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3E9C15" w14:textId="77777777" w:rsidR="00CD6135" w:rsidRDefault="00CD6135"/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F68B8C" w14:textId="77777777" w:rsidR="00CD6135" w:rsidRDefault="00000000">
            <w:r>
              <w:t>Hyppyripöytä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54635C" w14:textId="77777777" w:rsidR="00CD6135" w:rsidRDefault="00000000">
            <w:r>
              <w:t>Asteluku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7490AC" w14:textId="77777777" w:rsidR="00CD6135" w:rsidRDefault="00000000">
            <w:pPr>
              <w:jc w:val="right"/>
            </w:pPr>
            <w:r>
              <w:rPr>
                <w:rFonts w:ascii="Symbol" w:eastAsia="Symbol" w:hAnsi="Symbol" w:cs="Symbol"/>
              </w:rPr>
              <w:t>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DEDE90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0D307A" w14:textId="77777777" w:rsidR="00CD6135" w:rsidRDefault="00CD6135"/>
        </w:tc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097CF5" w14:textId="77777777" w:rsidR="00CD6135" w:rsidRDefault="00CD6135"/>
        </w:tc>
      </w:tr>
      <w:tr w:rsidR="00CD6135" w14:paraId="6742D445" w14:textId="77777777">
        <w:trPr>
          <w:trHeight w:val="212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08501" w14:textId="77777777" w:rsidR="00CD6135" w:rsidRDefault="00CD6135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FB7505" w14:textId="77777777" w:rsidR="00CD6135" w:rsidRDefault="00CD6135"/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C50BD2" w14:textId="77777777" w:rsidR="00CD6135" w:rsidRDefault="00000000">
            <w:r>
              <w:t>Kunnostettu alue b1 (leveys)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634A4E" w14:textId="77777777" w:rsidR="00CD6135" w:rsidRDefault="00000000">
            <w:pPr>
              <w:jc w:val="right"/>
            </w:pPr>
            <w:r>
              <w:t>m</w:t>
            </w:r>
          </w:p>
          <w:p w14:paraId="4E269C6E" w14:textId="77777777" w:rsidR="00CD6135" w:rsidRDefault="00CD6135"/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4BF8CF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94F6AB" w14:textId="77777777" w:rsidR="00CD6135" w:rsidRDefault="00CD6135"/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C7ACF3" w14:textId="77777777" w:rsidR="00CD6135" w:rsidRDefault="00CD6135"/>
        </w:tc>
      </w:tr>
      <w:tr w:rsidR="00CD6135" w14:paraId="3DCB366D" w14:textId="77777777">
        <w:trPr>
          <w:trHeight w:val="305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D64DC9" w14:textId="77777777" w:rsidR="00CD6135" w:rsidRDefault="00CD6135"/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72CF03" w14:textId="77777777" w:rsidR="00CD6135" w:rsidRDefault="00000000">
            <w:r>
              <w:t>Suojakaiteet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7CB2BB" w14:textId="77777777" w:rsidR="00CD6135" w:rsidRDefault="00000000">
            <w:r>
              <w:t>Korkeus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E18787" w14:textId="77777777" w:rsidR="00CD6135" w:rsidRDefault="00000000">
            <w:pPr>
              <w:jc w:val="right"/>
            </w:pPr>
            <w:r>
              <w:t>cm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19067B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1A7E9D" w14:textId="77777777" w:rsidR="00CD6135" w:rsidRDefault="00CD6135"/>
        </w:tc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783663" w14:textId="77777777" w:rsidR="00CD6135" w:rsidRDefault="00CD6135"/>
        </w:tc>
      </w:tr>
      <w:tr w:rsidR="00CD6135" w14:paraId="1285614D" w14:textId="77777777">
        <w:trPr>
          <w:trHeight w:val="212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F3D1DC" w14:textId="77777777" w:rsidR="00CD6135" w:rsidRDefault="00CD6135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C6ABBB" w14:textId="77777777" w:rsidR="00CD6135" w:rsidRDefault="00CD6135"/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6F15D" w14:textId="77777777" w:rsidR="00CD6135" w:rsidRDefault="00000000">
            <w:r>
              <w:t>Kunto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563AC0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18B9E8" w14:textId="77777777" w:rsidR="00CD6135" w:rsidRDefault="00CD6135"/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A0D12B" w14:textId="77777777" w:rsidR="00CD6135" w:rsidRDefault="00CD6135"/>
        </w:tc>
      </w:tr>
      <w:tr w:rsidR="00CD6135" w14:paraId="6BF5AC61" w14:textId="77777777">
        <w:trPr>
          <w:trHeight w:val="264"/>
        </w:trPr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F2720F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Alastuloalue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0E6DEE" w14:textId="77777777" w:rsidR="00CD6135" w:rsidRDefault="00000000">
            <w:r>
              <w:t>Kunnostettu alue (</w:t>
            </w:r>
            <w:proofErr w:type="spellStart"/>
            <w:r>
              <w:t>bK</w:t>
            </w:r>
            <w:proofErr w:type="spellEnd"/>
            <w:r>
              <w:t>)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9C4469" w14:textId="77777777" w:rsidR="00CD6135" w:rsidRDefault="00000000">
            <w:pPr>
              <w:jc w:val="right"/>
            </w:pPr>
            <w:r>
              <w:t>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F96136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133221" w14:textId="77777777" w:rsidR="00CD6135" w:rsidRDefault="00CD6135"/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76E9D8" w14:textId="77777777" w:rsidR="00CD6135" w:rsidRDefault="00CD6135"/>
        </w:tc>
      </w:tr>
      <w:tr w:rsidR="00CD6135" w14:paraId="7A880535" w14:textId="77777777">
        <w:trPr>
          <w:trHeight w:val="301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E2E5D2" w14:textId="77777777" w:rsidR="00CD6135" w:rsidRDefault="00CD6135"/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97885F" w14:textId="77777777" w:rsidR="00CD6135" w:rsidRDefault="00000000">
            <w:r>
              <w:t>Suojakaiteet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57919C" w14:textId="77777777" w:rsidR="00CD6135" w:rsidRDefault="00000000">
            <w:r>
              <w:t>Korkeus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9D321" w14:textId="77777777" w:rsidR="00CD6135" w:rsidRDefault="00000000">
            <w:pPr>
              <w:jc w:val="right"/>
            </w:pPr>
            <w:r>
              <w:t>cm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A58171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63879E" w14:textId="77777777" w:rsidR="00CD6135" w:rsidRDefault="00CD6135"/>
        </w:tc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6A1C0" w14:textId="77777777" w:rsidR="00CD6135" w:rsidRDefault="00CD6135"/>
        </w:tc>
      </w:tr>
      <w:tr w:rsidR="00CD6135" w14:paraId="781EE498" w14:textId="77777777">
        <w:trPr>
          <w:trHeight w:val="215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3CC6E0" w14:textId="77777777" w:rsidR="00CD6135" w:rsidRDefault="00CD6135"/>
        </w:tc>
        <w:tc>
          <w:tcPr>
            <w:tcW w:w="1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A66CB1" w14:textId="77777777" w:rsidR="00CD6135" w:rsidRDefault="00CD6135"/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A4C307" w14:textId="77777777" w:rsidR="00CD6135" w:rsidRDefault="00000000">
            <w:r>
              <w:t>Kunto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DABFA1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F66665" w14:textId="77777777" w:rsidR="00CD6135" w:rsidRDefault="00CD6135"/>
        </w:tc>
        <w:tc>
          <w:tcPr>
            <w:tcW w:w="2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C30189" w14:textId="77777777" w:rsidR="00CD6135" w:rsidRDefault="00CD6135"/>
        </w:tc>
      </w:tr>
      <w:tr w:rsidR="00CD6135" w14:paraId="7DAAA548" w14:textId="77777777">
        <w:trPr>
          <w:trHeight w:val="579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3496ED" w14:textId="77777777" w:rsidR="00CD6135" w:rsidRDefault="00CD6135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D7BF" w14:textId="77777777" w:rsidR="00CD6135" w:rsidRDefault="00000000">
            <w:r>
              <w:t>Asteluku K-piste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F75F1B" w14:textId="77777777" w:rsidR="00CD6135" w:rsidRDefault="00000000">
            <w:pPr>
              <w:jc w:val="right"/>
            </w:pPr>
            <w:r>
              <w:rPr>
                <w:rFonts w:ascii="Symbol" w:eastAsia="Symbol" w:hAnsi="Symbol" w:cs="Symbol"/>
              </w:rPr>
              <w:t>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08426F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E9876F" w14:textId="77777777" w:rsidR="00CD6135" w:rsidRDefault="00CD6135"/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FD7628" w14:textId="77777777" w:rsidR="00CD6135" w:rsidRDefault="00CD6135"/>
        </w:tc>
      </w:tr>
      <w:tr w:rsidR="00CD6135" w14:paraId="62D5616F" w14:textId="77777777">
        <w:trPr>
          <w:trHeight w:val="545"/>
        </w:trPr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3C9AC" w14:textId="77777777" w:rsidR="00CD6135" w:rsidRDefault="00CD6135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AC918B" w14:textId="77777777" w:rsidR="00CD6135" w:rsidRDefault="00000000">
            <w:r>
              <w:t>Asteluku HS-piste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854F6" w14:textId="77777777" w:rsidR="00CD6135" w:rsidRDefault="00000000">
            <w:pPr>
              <w:ind w:firstLine="1304"/>
              <w:jc w:val="right"/>
            </w:pPr>
            <w:r>
              <w:rPr>
                <w:rFonts w:ascii="Symbol" w:eastAsia="Symbol" w:hAnsi="Symbol" w:cs="Symbol"/>
              </w:rPr>
              <w:t>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C06EE8" w14:textId="77777777" w:rsidR="00CD6135" w:rsidRDefault="00CD6135"/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6B98C4" w14:textId="77777777" w:rsidR="00CD6135" w:rsidRDefault="00CD6135"/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D072EB" w14:textId="77777777" w:rsidR="00CD6135" w:rsidRDefault="00CD6135"/>
        </w:tc>
      </w:tr>
      <w:tr w:rsidR="00CD6135" w14:paraId="33910DE7" w14:textId="77777777">
        <w:trPr>
          <w:trHeight w:val="535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07C4C7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Mäen kunnostus:</w:t>
            </w:r>
          </w:p>
        </w:tc>
        <w:tc>
          <w:tcPr>
            <w:tcW w:w="80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14DDE2" w14:textId="77777777" w:rsidR="00CD6135" w:rsidRDefault="00000000">
            <w:r>
              <w:t>Merkinnät ja tehdyt toimenpiteet:</w:t>
            </w:r>
          </w:p>
        </w:tc>
      </w:tr>
      <w:tr w:rsidR="00CD6135" w14:paraId="3A68954A" w14:textId="77777777">
        <w:trPr>
          <w:trHeight w:val="535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F38D9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TO DO:</w:t>
            </w:r>
          </w:p>
          <w:p w14:paraId="4EC4C62E" w14:textId="77777777" w:rsidR="00CD6135" w:rsidRDefault="00CD6135">
            <w:pPr>
              <w:jc w:val="center"/>
            </w:pPr>
          </w:p>
        </w:tc>
        <w:tc>
          <w:tcPr>
            <w:tcW w:w="80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F3BB62" w14:textId="77777777" w:rsidR="00CD6135" w:rsidRDefault="00CD6135"/>
        </w:tc>
      </w:tr>
    </w:tbl>
    <w:p w14:paraId="593406EE" w14:textId="77777777" w:rsidR="00CD613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1319" behindDoc="0" locked="0" layoutInCell="1" allowOverlap="1" wp14:anchorId="623A4CA2" wp14:editId="719AD138">
                <wp:simplePos x="0" y="0"/>
                <wp:positionH relativeFrom="column">
                  <wp:posOffset>3133840</wp:posOffset>
                </wp:positionH>
                <wp:positionV relativeFrom="paragraph">
                  <wp:posOffset>-316016</wp:posOffset>
                </wp:positionV>
                <wp:extent cx="1614172" cy="420367"/>
                <wp:effectExtent l="0" t="0" r="5078" b="0"/>
                <wp:wrapNone/>
                <wp:docPr id="2086902269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4172" cy="42036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8905C45" w14:textId="77777777" w:rsidR="00CD6135" w:rsidRDefault="00000000">
                            <w:pPr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Kopioi jokaisesta käytettävästä mäestä koko taulukko omalle sivulle</w:t>
                            </w:r>
                          </w:p>
                        </w:txbxContent>
                      </wps:txbx>
                      <wps:bodyPr vert="horz" wrap="square" lIns="107999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A4CA2" id="Tekstiruutu 1" o:spid="_x0000_s1032" type="#_x0000_t202" style="position:absolute;margin-left:246.75pt;margin-top:-24.9pt;width:127.1pt;height:33.1pt;z-index:2516613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" fillcolor="#0070c0" stroked="f">
                <v:textbox inset="2.99997mm">
                  <w:txbxContent>
                    <w:p w14:paraId="08905C45" w14:textId="77777777" w:rsidR="00CD6135" w:rsidRDefault="00000000">
                      <w:pPr>
                        <w:rPr>
                          <w:color w:val="FF0000"/>
                          <w:sz w:val="15"/>
                          <w:szCs w:val="15"/>
                        </w:rPr>
                      </w:pPr>
                      <w:r>
                        <w:rPr>
                          <w:color w:val="FF0000"/>
                          <w:sz w:val="15"/>
                          <w:szCs w:val="15"/>
                        </w:rPr>
                        <w:t>Kopioi jokaisesta käytettävästä mäestä koko taulukko omalle sivulle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71" behindDoc="0" locked="0" layoutInCell="1" allowOverlap="1" wp14:anchorId="5B594089" wp14:editId="0A0DB6E4">
                <wp:simplePos x="0" y="0"/>
                <wp:positionH relativeFrom="column">
                  <wp:posOffset>4687772</wp:posOffset>
                </wp:positionH>
                <wp:positionV relativeFrom="paragraph">
                  <wp:posOffset>-327592</wp:posOffset>
                </wp:positionV>
                <wp:extent cx="1439549" cy="431167"/>
                <wp:effectExtent l="0" t="0" r="8251" b="6983"/>
                <wp:wrapNone/>
                <wp:docPr id="2134709820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9" cy="43116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037B90C" w14:textId="77777777" w:rsidR="00CD6135" w:rsidRDefault="00000000">
                            <w:pPr>
                              <w:rPr>
                                <w:color w:val="E2EFD9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E2EFD9"/>
                                <w:sz w:val="15"/>
                                <w:szCs w:val="15"/>
                              </w:rPr>
                              <w:t>vihreällä pohjalla kohdat, jotka ovat pakollisia pienissä mäissä</w:t>
                            </w:r>
                          </w:p>
                        </w:txbxContent>
                      </wps:txbx>
                      <wps:bodyPr vert="horz" wrap="square" lIns="107999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94089" id="_x0000_s1033" type="#_x0000_t202" style="position:absolute;margin-left:369.1pt;margin-top:-25.8pt;width:113.35pt;height:33.95pt;z-index:251659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" fillcolor="#0070c0" stroked="f">
                <v:textbox inset="2.99997mm">
                  <w:txbxContent>
                    <w:p w14:paraId="5037B90C" w14:textId="77777777" w:rsidR="00CD6135" w:rsidRDefault="00000000">
                      <w:pPr>
                        <w:rPr>
                          <w:color w:val="E2EFD9"/>
                          <w:sz w:val="15"/>
                          <w:szCs w:val="15"/>
                        </w:rPr>
                      </w:pPr>
                      <w:r>
                        <w:rPr>
                          <w:color w:val="E2EFD9"/>
                          <w:sz w:val="15"/>
                          <w:szCs w:val="15"/>
                        </w:rPr>
                        <w:t>vihreällä pohjalla kohdat, jotka ovat pakollisia pienissä mäissä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487" w:type="dxa"/>
        <w:tblInd w:w="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1"/>
        <w:gridCol w:w="953"/>
        <w:gridCol w:w="1092"/>
        <w:gridCol w:w="2491"/>
        <w:gridCol w:w="2210"/>
      </w:tblGrid>
      <w:tr w:rsidR="00CD6135" w14:paraId="1F377BE0" w14:textId="77777777">
        <w:trPr>
          <w:trHeight w:val="593"/>
        </w:trPr>
        <w:tc>
          <w:tcPr>
            <w:tcW w:w="9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FACA81" w14:textId="77777777" w:rsidR="00CD6135" w:rsidRDefault="00000000">
            <w:r>
              <w:rPr>
                <w:b/>
                <w:bCs/>
                <w:color w:val="FFFFFF"/>
              </w:rPr>
              <w:lastRenderedPageBreak/>
              <w:t>MAASTOHIIHTO:</w:t>
            </w:r>
          </w:p>
        </w:tc>
      </w:tr>
      <w:tr w:rsidR="00CD6135" w14:paraId="015C73BC" w14:textId="77777777">
        <w:trPr>
          <w:trHeight w:val="466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97FF04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Radan nimi: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1F109A" w14:textId="77777777" w:rsidR="00CD6135" w:rsidRDefault="00CD6135"/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CC96BE" w14:textId="77777777" w:rsidR="00CD6135" w:rsidRDefault="00000000">
            <w:r>
              <w:t xml:space="preserve">Korkeusero </w:t>
            </w:r>
            <w:r>
              <w:rPr>
                <w:b/>
                <w:bCs/>
              </w:rPr>
              <w:t>HD</w:t>
            </w:r>
            <w:r>
              <w:t>: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BFFD13" w14:textId="77777777" w:rsidR="00CD6135" w:rsidRDefault="00000000">
            <w:r>
              <w:t>jos tiedossa</w:t>
            </w:r>
          </w:p>
        </w:tc>
      </w:tr>
      <w:tr w:rsidR="00CD6135" w14:paraId="1E616523" w14:textId="77777777">
        <w:trPr>
          <w:trHeight w:val="360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D09EC1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Radan pituus: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673971" w14:textId="77777777" w:rsidR="00CD6135" w:rsidRDefault="00CD6135"/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137580" w14:textId="77777777" w:rsidR="00CD6135" w:rsidRDefault="00000000">
            <w:r>
              <w:t xml:space="preserve">Maksiminousu </w:t>
            </w:r>
            <w:r>
              <w:rPr>
                <w:b/>
                <w:bCs/>
              </w:rPr>
              <w:t>MC</w:t>
            </w:r>
            <w:r>
              <w:t>: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8F73FC" w14:textId="77777777" w:rsidR="00CD6135" w:rsidRDefault="00000000">
            <w:r>
              <w:t>jos tiedossa</w:t>
            </w:r>
          </w:p>
        </w:tc>
      </w:tr>
      <w:tr w:rsidR="00CD6135" w14:paraId="358735B9" w14:textId="77777777">
        <w:trPr>
          <w:trHeight w:val="403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71BA59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Kierroksen pituus: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069883" w14:textId="77777777" w:rsidR="00CD6135" w:rsidRDefault="00CD6135"/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15AB91" w14:textId="77777777" w:rsidR="00CD6135" w:rsidRDefault="00000000">
            <w:r>
              <w:t xml:space="preserve">Kokonaisnousu </w:t>
            </w:r>
            <w:r>
              <w:rPr>
                <w:b/>
                <w:bCs/>
              </w:rPr>
              <w:t>TC</w:t>
            </w:r>
            <w:r>
              <w:t>: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638236" w14:textId="77777777" w:rsidR="00CD6135" w:rsidRDefault="00000000">
            <w:r>
              <w:t>jos tiedossa</w:t>
            </w:r>
          </w:p>
        </w:tc>
      </w:tr>
      <w:tr w:rsidR="00CD6135" w14:paraId="635E1DC5" w14:textId="77777777">
        <w:trPr>
          <w:trHeight w:val="403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24C776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Radan leveys: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4B7C2" w14:textId="77777777" w:rsidR="00CD6135" w:rsidRDefault="00CD6135"/>
        </w:tc>
        <w:tc>
          <w:tcPr>
            <w:tcW w:w="4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0A68AB" w14:textId="77777777" w:rsidR="00CD6135" w:rsidRDefault="00000000">
            <w:r>
              <w:rPr>
                <w:b/>
                <w:bCs/>
              </w:rPr>
              <w:t>Lisätietoja/huomioita:</w:t>
            </w:r>
          </w:p>
        </w:tc>
      </w:tr>
      <w:tr w:rsidR="00CD6135" w14:paraId="465371F0" w14:textId="77777777">
        <w:trPr>
          <w:trHeight w:val="483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8EA81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Kunnostus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392BD4" w14:textId="77777777" w:rsidR="00CD6135" w:rsidRDefault="00000000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>OK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536379" w14:textId="77777777" w:rsidR="00CD6135" w:rsidRDefault="00000000">
            <w:pPr>
              <w:jc w:val="center"/>
            </w:pPr>
            <w:r>
              <w:rPr>
                <w:color w:val="FFFFFF"/>
              </w:rPr>
              <w:t>EI OK</w:t>
            </w:r>
          </w:p>
        </w:tc>
        <w:tc>
          <w:tcPr>
            <w:tcW w:w="4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1BCB4E" w14:textId="77777777" w:rsidR="00CD6135" w:rsidRDefault="00CD6135">
            <w:pPr>
              <w:rPr>
                <w:b/>
                <w:bCs/>
              </w:rPr>
            </w:pPr>
          </w:p>
        </w:tc>
      </w:tr>
      <w:tr w:rsidR="00CD6135" w14:paraId="2BB8C424" w14:textId="77777777">
        <w:trPr>
          <w:trHeight w:val="275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46CEBF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Lämmittelyalue: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761E99" w14:textId="77777777" w:rsidR="00CD6135" w:rsidRDefault="00CD6135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80A9AD" w14:textId="77777777" w:rsidR="00CD6135" w:rsidRDefault="00CD6135"/>
        </w:tc>
        <w:tc>
          <w:tcPr>
            <w:tcW w:w="4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FA2060" w14:textId="77777777" w:rsidR="00CD6135" w:rsidRDefault="00CD6135"/>
        </w:tc>
      </w:tr>
      <w:tr w:rsidR="00CD6135" w14:paraId="51F2F51C" w14:textId="77777777">
        <w:trPr>
          <w:trHeight w:val="241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495492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Lähtöalue: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3E476C" w14:textId="77777777" w:rsidR="00CD6135" w:rsidRDefault="00CD6135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6C0AA" w14:textId="77777777" w:rsidR="00CD6135" w:rsidRDefault="00CD6135"/>
        </w:tc>
        <w:tc>
          <w:tcPr>
            <w:tcW w:w="4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5A3012" w14:textId="77777777" w:rsidR="00CD6135" w:rsidRDefault="00CD6135"/>
        </w:tc>
      </w:tr>
      <w:tr w:rsidR="00CD6135" w14:paraId="68D85CC0" w14:textId="77777777">
        <w:trPr>
          <w:trHeight w:val="262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B21374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Maalialue: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A132A3" w14:textId="77777777" w:rsidR="00CD6135" w:rsidRDefault="00CD6135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208DD4" w14:textId="77777777" w:rsidR="00CD6135" w:rsidRDefault="00CD6135"/>
        </w:tc>
        <w:tc>
          <w:tcPr>
            <w:tcW w:w="4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EDC62D" w14:textId="77777777" w:rsidR="00CD6135" w:rsidRDefault="00CD6135"/>
        </w:tc>
      </w:tr>
      <w:tr w:rsidR="00CD6135" w14:paraId="7014E82E" w14:textId="77777777">
        <w:trPr>
          <w:trHeight w:val="262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6B18A0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Vaihtoalue: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9C9B06" w14:textId="77777777" w:rsidR="00CD6135" w:rsidRDefault="00CD6135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F41A68" w14:textId="77777777" w:rsidR="00CD6135" w:rsidRDefault="00CD6135"/>
        </w:tc>
        <w:tc>
          <w:tcPr>
            <w:tcW w:w="4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A5F0D4" w14:textId="77777777" w:rsidR="00CD6135" w:rsidRDefault="00CD6135"/>
        </w:tc>
      </w:tr>
      <w:tr w:rsidR="00CD6135" w14:paraId="21AD0A05" w14:textId="77777777">
        <w:trPr>
          <w:trHeight w:val="262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1C0D84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Ajanotto/lähettäminen: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3F74DD" w14:textId="77777777" w:rsidR="00CD6135" w:rsidRDefault="00CD6135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73427C" w14:textId="77777777" w:rsidR="00CD6135" w:rsidRDefault="00CD6135"/>
        </w:tc>
        <w:tc>
          <w:tcPr>
            <w:tcW w:w="4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CA8716" w14:textId="77777777" w:rsidR="00CD6135" w:rsidRDefault="00CD6135"/>
        </w:tc>
      </w:tr>
      <w:tr w:rsidR="00CD6135" w14:paraId="016934AA" w14:textId="77777777">
        <w:trPr>
          <w:trHeight w:val="262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66300C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Merkinnät: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4DE1C0" w14:textId="77777777" w:rsidR="00CD6135" w:rsidRDefault="00CD6135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A4EBA" w14:textId="77777777" w:rsidR="00CD6135" w:rsidRDefault="00CD6135"/>
        </w:tc>
        <w:tc>
          <w:tcPr>
            <w:tcW w:w="4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B1673" w14:textId="77777777" w:rsidR="00CD6135" w:rsidRDefault="00CD6135"/>
        </w:tc>
      </w:tr>
    </w:tbl>
    <w:p w14:paraId="3C160D0A" w14:textId="77777777" w:rsidR="00CD613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B2E0A9D" wp14:editId="405A154F">
                <wp:simplePos x="0" y="0"/>
                <wp:positionH relativeFrom="column">
                  <wp:posOffset>0</wp:posOffset>
                </wp:positionH>
                <wp:positionV relativeFrom="paragraph">
                  <wp:posOffset>180539</wp:posOffset>
                </wp:positionV>
                <wp:extent cx="6100447" cy="431797"/>
                <wp:effectExtent l="0" t="0" r="14603" b="25403"/>
                <wp:wrapNone/>
                <wp:docPr id="1578903236" name="Tekstiruutu 2120673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0447" cy="43179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F015C1" w14:textId="77777777" w:rsidR="00CD6135" w:rsidRDefault="00000000">
                            <w:pPr>
                              <w:shd w:val="clear" w:color="auto" w:fill="0070C0"/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/>
                                <w:sz w:val="36"/>
                                <w:szCs w:val="36"/>
                              </w:rPr>
                              <w:t>7. VASTALAUSEET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E0A9D" id="Tekstiruutu 2120673349" o:spid="_x0000_s1034" type="#_x0000_t202" style="position:absolute;margin-left:0;margin-top:14.2pt;width:480.35pt;height:34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" fillcolor="#0070c0" strokeweight=".17625mm">
                <v:textbox>
                  <w:txbxContent>
                    <w:p w14:paraId="40F015C1" w14:textId="77777777" w:rsidR="00CD6135" w:rsidRDefault="00000000">
                      <w:pPr>
                        <w:shd w:val="clear" w:color="auto" w:fill="0070C0"/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color w:val="FFFFFF"/>
                          <w:sz w:val="36"/>
                          <w:szCs w:val="36"/>
                        </w:rPr>
                        <w:t>7. VASTALAUSEET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5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64"/>
      </w:tblGrid>
      <w:tr w:rsidR="00CD6135" w14:paraId="363E4292" w14:textId="77777777">
        <w:trPr>
          <w:trHeight w:val="452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FF03B7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Hylkäykset: (liitteeksi varustemittauspöytäkirja)</w:t>
            </w:r>
          </w:p>
        </w:tc>
      </w:tr>
      <w:tr w:rsidR="00CD6135" w14:paraId="69ADB14A" w14:textId="77777777">
        <w:trPr>
          <w:trHeight w:val="1149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8CB2A2" w14:textId="77777777" w:rsidR="00CD6135" w:rsidRDefault="00CD6135"/>
        </w:tc>
      </w:tr>
      <w:tr w:rsidR="00CD6135" w14:paraId="45BE25E9" w14:textId="77777777">
        <w:trPr>
          <w:trHeight w:val="272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7745D0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Protestit:</w:t>
            </w:r>
          </w:p>
        </w:tc>
      </w:tr>
      <w:tr w:rsidR="00CD6135" w14:paraId="5366CE1D" w14:textId="77777777">
        <w:trPr>
          <w:trHeight w:val="1272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C14452" w14:textId="77777777" w:rsidR="00CD6135" w:rsidRDefault="00CD6135"/>
        </w:tc>
      </w:tr>
      <w:tr w:rsidR="00CD6135" w14:paraId="0FF62F2C" w14:textId="77777777">
        <w:trPr>
          <w:trHeight w:val="473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DFD96" w14:textId="77777777" w:rsidR="00CD6135" w:rsidRDefault="00000000">
            <w:r>
              <w:rPr>
                <w:b/>
                <w:bCs/>
              </w:rPr>
              <w:t>Kaatumiset/Tapaturmat/Loukkaantumiset</w:t>
            </w:r>
            <w:r>
              <w:rPr>
                <w:b/>
                <w:bCs/>
                <w:shd w:val="clear" w:color="auto" w:fill="B4C6E7"/>
              </w:rPr>
              <w:t xml:space="preserve">: </w:t>
            </w:r>
            <w:r>
              <w:rPr>
                <w:shd w:val="clear" w:color="auto" w:fill="B4C6E7"/>
              </w:rPr>
              <w:t>selvitykset johtaneista syistä ja toimenpiteistä</w:t>
            </w:r>
          </w:p>
        </w:tc>
      </w:tr>
      <w:tr w:rsidR="00CD6135" w14:paraId="2AE14847" w14:textId="77777777">
        <w:trPr>
          <w:trHeight w:val="1298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7C6FFE" w14:textId="77777777" w:rsidR="00CD6135" w:rsidRDefault="00CD6135"/>
        </w:tc>
      </w:tr>
    </w:tbl>
    <w:p w14:paraId="1F9E9FF1" w14:textId="77777777" w:rsidR="00CD6135" w:rsidRDefault="00CD6135"/>
    <w:p w14:paraId="236A935B" w14:textId="77777777" w:rsidR="00CD6135" w:rsidRDefault="00CD6135"/>
    <w:p w14:paraId="4AA3C361" w14:textId="77777777" w:rsidR="00CD6135" w:rsidRDefault="00CD6135">
      <w:pPr>
        <w:pageBreakBefore/>
      </w:pPr>
    </w:p>
    <w:p w14:paraId="078B385C" w14:textId="77777777" w:rsidR="00CD613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AF03D3B" wp14:editId="4D69EFDA">
                <wp:simplePos x="0" y="0"/>
                <wp:positionH relativeFrom="column">
                  <wp:posOffset>0</wp:posOffset>
                </wp:positionH>
                <wp:positionV relativeFrom="paragraph">
                  <wp:posOffset>90809</wp:posOffset>
                </wp:positionV>
                <wp:extent cx="6100447" cy="431797"/>
                <wp:effectExtent l="0" t="0" r="14603" b="25403"/>
                <wp:wrapNone/>
                <wp:docPr id="394194883" name="Tekstiruutu 1204785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0447" cy="431797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1C41A5" w14:textId="77777777" w:rsidR="00CD6135" w:rsidRDefault="00000000">
                            <w:pPr>
                              <w:shd w:val="clear" w:color="auto" w:fill="0070C0"/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/>
                                <w:sz w:val="36"/>
                                <w:szCs w:val="36"/>
                              </w:rPr>
                              <w:t>8. YLEISET HAVAINNOT JA KOMMENTIT JÄRJESTÄJÄLLE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03D3B" id="Tekstiruutu 1204785010" o:spid="_x0000_s1035" type="#_x0000_t202" style="position:absolute;margin-left:0;margin-top:7.15pt;width:480.35pt;height:34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" fillcolor="#0070c0" strokeweight=".17625mm">
                <v:textbox>
                  <w:txbxContent>
                    <w:p w14:paraId="121C41A5" w14:textId="77777777" w:rsidR="00CD6135" w:rsidRDefault="00000000">
                      <w:pPr>
                        <w:shd w:val="clear" w:color="auto" w:fill="0070C0"/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color w:val="FFFFFF"/>
                          <w:sz w:val="36"/>
                          <w:szCs w:val="36"/>
                        </w:rPr>
                        <w:t>8. YLEISET HAVAINNOT JA KOMMENTIT JÄRJESTÄJÄLLE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5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64"/>
      </w:tblGrid>
      <w:tr w:rsidR="00CD6135" w14:paraId="5C9E6717" w14:textId="77777777">
        <w:trPr>
          <w:trHeight w:val="272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FDC5EA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Havainnot ja kommentit:</w:t>
            </w:r>
          </w:p>
        </w:tc>
      </w:tr>
      <w:tr w:rsidR="00CD6135" w14:paraId="6169828A" w14:textId="77777777">
        <w:trPr>
          <w:trHeight w:val="1272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E5C954" w14:textId="77777777" w:rsidR="00CD6135" w:rsidRDefault="00CD6135"/>
        </w:tc>
      </w:tr>
      <w:tr w:rsidR="00CD6135" w14:paraId="5393AD14" w14:textId="77777777">
        <w:trPr>
          <w:trHeight w:val="473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C1DEF9" w14:textId="77777777" w:rsidR="00CD613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TODO toiminnan kehittämiseksi:</w:t>
            </w:r>
          </w:p>
        </w:tc>
      </w:tr>
      <w:tr w:rsidR="00CD6135" w14:paraId="0518CBF0" w14:textId="77777777">
        <w:trPr>
          <w:trHeight w:val="1298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63C210" w14:textId="77777777" w:rsidR="00CD6135" w:rsidRDefault="00CD6135"/>
        </w:tc>
      </w:tr>
    </w:tbl>
    <w:p w14:paraId="23546DC9" w14:textId="77777777" w:rsidR="00CD6135" w:rsidRDefault="00CD6135"/>
    <w:p w14:paraId="79048950" w14:textId="77777777" w:rsidR="00CD6135" w:rsidRDefault="00CD6135"/>
    <w:p w14:paraId="3E14C556" w14:textId="77777777" w:rsidR="00CD6135" w:rsidRDefault="00CD6135"/>
    <w:p w14:paraId="3DE35713" w14:textId="77777777" w:rsidR="00CD6135" w:rsidRDefault="00CD6135"/>
    <w:p w14:paraId="55903DC8" w14:textId="77777777" w:rsidR="00CD6135" w:rsidRDefault="00CD6135"/>
    <w:p w14:paraId="199EFF3F" w14:textId="77777777" w:rsidR="00CD6135" w:rsidRDefault="00CD6135"/>
    <w:p w14:paraId="03B2C259" w14:textId="77777777" w:rsidR="00CD6135" w:rsidRDefault="00CD6135"/>
    <w:p w14:paraId="7BD6751E" w14:textId="77777777" w:rsidR="00CD6135" w:rsidRDefault="00CD6135"/>
    <w:sectPr w:rsidR="00CD6135">
      <w:headerReference w:type="default" r:id="rId6"/>
      <w:headerReference w:type="first" r:id="rId7"/>
      <w:pgSz w:w="11906" w:h="16838"/>
      <w:pgMar w:top="1417" w:right="1134" w:bottom="1417" w:left="1134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FF35" w14:textId="77777777" w:rsidR="004A5427" w:rsidRDefault="004A5427">
      <w:pPr>
        <w:spacing w:after="0" w:line="240" w:lineRule="auto"/>
      </w:pPr>
      <w:r>
        <w:separator/>
      </w:r>
    </w:p>
  </w:endnote>
  <w:endnote w:type="continuationSeparator" w:id="0">
    <w:p w14:paraId="1759E330" w14:textId="77777777" w:rsidR="004A5427" w:rsidRDefault="004A5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F9638" w14:textId="77777777" w:rsidR="004A5427" w:rsidRDefault="004A54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DF97C9A" w14:textId="77777777" w:rsidR="004A5427" w:rsidRDefault="004A5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1251" w14:textId="77777777" w:rsidR="00864875" w:rsidRDefault="00864875">
    <w:pPr>
      <w:pStyle w:val="Yltunnis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6D134" w14:textId="77777777" w:rsidR="00864875" w:rsidRDefault="00000000">
    <w:pPr>
      <w:pStyle w:val="Yltunnist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C4931A" wp14:editId="7D4C2648">
          <wp:simplePos x="0" y="0"/>
          <wp:positionH relativeFrom="column">
            <wp:posOffset>-466087</wp:posOffset>
          </wp:positionH>
          <wp:positionV relativeFrom="paragraph">
            <wp:posOffset>-407666</wp:posOffset>
          </wp:positionV>
          <wp:extent cx="2550161" cy="1534792"/>
          <wp:effectExtent l="0" t="0" r="0" b="0"/>
          <wp:wrapNone/>
          <wp:docPr id="2004911789" name="Kuva 320799872" descr="Kuva, joka sisältää kohteen Grafiikka, symboli, Fontti, graafinen suunnittelu&#10;&#10;Kuvaus luotu automaattisest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0161" cy="153479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934618E" w14:textId="77777777" w:rsidR="00864875" w:rsidRDefault="00000000">
    <w:pPr>
      <w:pStyle w:val="Yltunniste"/>
      <w:jc w:val="center"/>
      <w:rPr>
        <w:b/>
        <w:bCs/>
        <w:sz w:val="48"/>
        <w:szCs w:val="48"/>
      </w:rPr>
    </w:pPr>
    <w:r>
      <w:rPr>
        <w:b/>
        <w:bCs/>
        <w:sz w:val="48"/>
        <w:szCs w:val="48"/>
      </w:rPr>
      <w:t>TA RAPORTTI</w:t>
    </w:r>
  </w:p>
  <w:p w14:paraId="098F37C4" w14:textId="77777777" w:rsidR="00864875" w:rsidRDefault="00000000">
    <w:pPr>
      <w:pStyle w:val="Yltunniste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Mäkihyppy ja Yhdistetty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135"/>
    <w:rsid w:val="001A0AD4"/>
    <w:rsid w:val="004A5427"/>
    <w:rsid w:val="00864875"/>
    <w:rsid w:val="009F790C"/>
    <w:rsid w:val="00A32BBA"/>
    <w:rsid w:val="00CD6135"/>
    <w:rsid w:val="00F2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6F6F"/>
  <w15:docId w15:val="{53A413A4-4211-468F-9BD4-BD37A83F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fi-FI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</w:style>
  <w:style w:type="paragraph" w:styleId="Alatunniste">
    <w:name w:val="footer"/>
    <w:basedOn w:val="Normaali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</w:style>
  <w:style w:type="paragraph" w:styleId="Luettelokappale">
    <w:name w:val="List Paragraph"/>
    <w:basedOn w:val="Normaali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ma%20Drive\Jako\Omat%20tuomari%20ja%20td-jutut\UUSI%20TD%20raportt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UUSI TD raportti</Template>
  <TotalTime>2</TotalTime>
  <Pages>5</Pages>
  <Words>214</Words>
  <Characters>1739</Characters>
  <Application>Microsoft Office Word</Application>
  <DocSecurity>0</DocSecurity>
  <Lines>14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Omistaja</dc:creator>
  <dc:description/>
  <cp:lastModifiedBy>Pirjo Karjalainen</cp:lastModifiedBy>
  <cp:revision>3</cp:revision>
  <cp:lastPrinted>2023-12-07T16:04:00Z</cp:lastPrinted>
  <dcterms:created xsi:type="dcterms:W3CDTF">2023-12-12T17:46:00Z</dcterms:created>
  <dcterms:modified xsi:type="dcterms:W3CDTF">2026-10-13T13:26:00Z</dcterms:modified>
</cp:coreProperties>
</file>